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76" w:rsidRDefault="00A27A76" w:rsidP="002A7EFA">
      <w:pPr>
        <w:jc w:val="center"/>
      </w:pPr>
    </w:p>
    <w:p w:rsidR="00A27A76" w:rsidRDefault="00A27A76" w:rsidP="002A7EFA">
      <w:pPr>
        <w:jc w:val="center"/>
        <w:rPr>
          <w:szCs w:val="26"/>
        </w:rPr>
      </w:pPr>
      <w:r>
        <w:t xml:space="preserve">План </w:t>
      </w:r>
      <w:r w:rsidRPr="006A661F">
        <w:rPr>
          <w:szCs w:val="26"/>
        </w:rPr>
        <w:t>мероприятий месячника профилактической работы антинаркотической направленности</w:t>
      </w:r>
      <w:r>
        <w:rPr>
          <w:szCs w:val="26"/>
        </w:rPr>
        <w:t>,</w:t>
      </w:r>
      <w:r w:rsidRPr="002A7EFA">
        <w:rPr>
          <w:szCs w:val="26"/>
        </w:rPr>
        <w:t xml:space="preserve"> </w:t>
      </w:r>
    </w:p>
    <w:p w:rsidR="00A27A76" w:rsidRDefault="00A27A76" w:rsidP="002A7EFA">
      <w:pPr>
        <w:jc w:val="center"/>
        <w:rPr>
          <w:szCs w:val="26"/>
        </w:rPr>
      </w:pPr>
      <w:r w:rsidRPr="006A661F">
        <w:rPr>
          <w:szCs w:val="26"/>
        </w:rPr>
        <w:t>приуроченн</w:t>
      </w:r>
      <w:r>
        <w:rPr>
          <w:szCs w:val="26"/>
        </w:rPr>
        <w:t>ого</w:t>
      </w:r>
      <w:r w:rsidRPr="006A661F">
        <w:rPr>
          <w:szCs w:val="26"/>
        </w:rPr>
        <w:t xml:space="preserve"> к Международному дню борьбы со злоупотреблением наркотическими средствами и их незаконным оборотом</w:t>
      </w:r>
    </w:p>
    <w:p w:rsidR="00A27A76" w:rsidRDefault="00A27A76" w:rsidP="00D133F8">
      <w:pPr>
        <w:jc w:val="center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50"/>
        <w:gridCol w:w="5730"/>
        <w:gridCol w:w="2550"/>
        <w:gridCol w:w="5400"/>
      </w:tblGrid>
      <w:tr w:rsidR="00A27A76" w:rsidRPr="002A7EFA" w:rsidTr="002A7EF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BD5404" w:rsidRDefault="00A27A76" w:rsidP="002A7EFA">
            <w:pPr>
              <w:spacing w:before="100" w:beforeAutospacing="1" w:after="100" w:afterAutospacing="1"/>
              <w:jc w:val="center"/>
            </w:pPr>
            <w:r w:rsidRPr="00BD5404">
              <w:rPr>
                <w:b/>
                <w:bCs/>
              </w:rPr>
              <w:t>№</w:t>
            </w:r>
          </w:p>
        </w:tc>
        <w:tc>
          <w:tcPr>
            <w:tcW w:w="57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 w:rsidRPr="002A7EFA">
              <w:rPr>
                <w:b/>
                <w:bCs/>
              </w:rPr>
              <w:t>Мероприятия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 w:rsidRPr="002A7EFA">
              <w:rPr>
                <w:b/>
                <w:bCs/>
              </w:rPr>
              <w:t>Сроки</w:t>
            </w:r>
          </w:p>
        </w:tc>
        <w:tc>
          <w:tcPr>
            <w:tcW w:w="5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 w:rsidRPr="002A7EFA">
              <w:rPr>
                <w:b/>
                <w:bCs/>
              </w:rPr>
              <w:t>Ответственные</w:t>
            </w:r>
          </w:p>
        </w:tc>
      </w:tr>
      <w:tr w:rsidR="00A27A76" w:rsidRPr="002A7EFA" w:rsidTr="002A7EFA">
        <w:tc>
          <w:tcPr>
            <w:tcW w:w="1443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BD5404" w:rsidRDefault="00A27A76" w:rsidP="002A7EFA">
            <w:pPr>
              <w:numPr>
                <w:ilvl w:val="0"/>
                <w:numId w:val="7"/>
              </w:numPr>
              <w:spacing w:before="100" w:beforeAutospacing="1" w:after="100" w:afterAutospacing="1"/>
              <w:jc w:val="center"/>
            </w:pPr>
            <w:r w:rsidRPr="00BD5404">
              <w:t>Мероприятия, направленные на профилактику потребления наркотических средств и психотропных веществ, формирование культуры здорового образа жизни среди обучающихся</w:t>
            </w:r>
          </w:p>
        </w:tc>
      </w:tr>
      <w:tr w:rsidR="00A27A76" w:rsidRPr="002A7EFA" w:rsidTr="002A7EFA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BD5404" w:rsidRDefault="00A27A76" w:rsidP="002A7EFA">
            <w:pPr>
              <w:spacing w:before="100" w:beforeAutospacing="1" w:after="100" w:afterAutospacing="1"/>
            </w:pPr>
            <w:r w:rsidRPr="00BD5404">
              <w:t>1.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jc w:val="both"/>
              <w:rPr>
                <w:rFonts w:ascii="Verdana" w:hAnsi="Verdana"/>
                <w:sz w:val="16"/>
                <w:szCs w:val="16"/>
              </w:rPr>
            </w:pPr>
            <w:r w:rsidRPr="002A7EFA">
              <w:t>Создание и размещение на сайте ОО план</w:t>
            </w:r>
            <w:r>
              <w:t>а</w:t>
            </w:r>
            <w:r w:rsidRPr="002A7EFA">
              <w:t xml:space="preserve"> проведения антинаркотического месячника «Вместе против наркотиков!»,  социальной рекламы антинаркотической направленности и пропаганды здорового образа жизни.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июнь 2020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 xml:space="preserve">Администрация </w:t>
            </w:r>
            <w:r>
              <w:t>МБОУ «Школа №111»</w:t>
            </w:r>
          </w:p>
        </w:tc>
      </w:tr>
      <w:tr w:rsidR="00A27A76" w:rsidRPr="002A7EFA" w:rsidTr="002A7EFA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BD5404" w:rsidRDefault="00A27A76" w:rsidP="00B61973">
            <w:pPr>
              <w:spacing w:before="100" w:beforeAutospacing="1" w:after="100" w:afterAutospacing="1"/>
            </w:pPr>
            <w:r w:rsidRPr="00BD5404">
              <w:t>2.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B90DD4">
            <w:pPr>
              <w:spacing w:before="100" w:beforeAutospacing="1" w:after="100" w:afterAutospacing="1"/>
              <w:jc w:val="both"/>
              <w:rPr>
                <w:rFonts w:ascii="Verdana" w:hAnsi="Verdana"/>
                <w:sz w:val="16"/>
                <w:szCs w:val="16"/>
              </w:rPr>
            </w:pPr>
            <w:r w:rsidRPr="002A7EFA">
              <w:t>Размещение информации о работе по профилактике потребления наркотических средств и психотропных веществ на сайте ОО.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B90DD4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В период акции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Default="00A27A76">
            <w:r w:rsidRPr="00123FAB">
              <w:t>Администрация МБОУ «Школа №111»</w:t>
            </w:r>
          </w:p>
        </w:tc>
      </w:tr>
      <w:tr w:rsidR="00A27A76" w:rsidRPr="002A7EFA" w:rsidTr="002A7EFA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BD5404" w:rsidRDefault="00A27A76" w:rsidP="00B61973">
            <w:pPr>
              <w:spacing w:before="100" w:beforeAutospacing="1" w:after="100" w:afterAutospacing="1"/>
            </w:pPr>
            <w:r w:rsidRPr="00BD5404">
              <w:t>3.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B90DD4">
            <w:pPr>
              <w:spacing w:before="100" w:beforeAutospacing="1" w:after="100" w:afterAutospacing="1"/>
              <w:jc w:val="both"/>
              <w:rPr>
                <w:rFonts w:ascii="Verdana" w:hAnsi="Verdana"/>
                <w:sz w:val="16"/>
                <w:szCs w:val="16"/>
              </w:rPr>
            </w:pPr>
            <w:r w:rsidRPr="002A7EFA">
              <w:t>Разработка и распространение памяток и информационных буклетов по антинаркотической тематике в электронном дневнике, мессенджерах.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B90DD4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В период акции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Default="00A27A76">
            <w:r w:rsidRPr="00123FAB">
              <w:t>Администрация МБОУ «Школа №111»</w:t>
            </w:r>
          </w:p>
          <w:p w:rsidR="00A27A76" w:rsidRDefault="00A27A76">
            <w:r w:rsidRPr="002A7EFA">
              <w:t>Классные руководители</w:t>
            </w:r>
          </w:p>
        </w:tc>
      </w:tr>
      <w:tr w:rsidR="00A27A76" w:rsidRPr="002A7EFA" w:rsidTr="002A7EFA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BD5404" w:rsidRDefault="00A27A76" w:rsidP="00B61973">
            <w:pPr>
              <w:spacing w:before="100" w:beforeAutospacing="1" w:after="100" w:afterAutospacing="1"/>
            </w:pPr>
            <w:r w:rsidRPr="00BD5404">
              <w:t>4.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B90DD4">
            <w:pPr>
              <w:spacing w:before="100" w:beforeAutospacing="1" w:after="100" w:afterAutospacing="1"/>
              <w:jc w:val="both"/>
              <w:rPr>
                <w:rFonts w:ascii="Verdana" w:hAnsi="Verdana"/>
                <w:sz w:val="16"/>
                <w:szCs w:val="16"/>
              </w:rPr>
            </w:pPr>
            <w:r w:rsidRPr="002A7EFA">
              <w:t>Размещение на сайтах ОО роликов антинаркотической направленности.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B90DD4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Июнь 2020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Default="00A27A76">
            <w:r w:rsidRPr="00123FAB">
              <w:t>Администрация МБОУ «Школа №111»</w:t>
            </w:r>
          </w:p>
        </w:tc>
      </w:tr>
      <w:tr w:rsidR="00A27A76" w:rsidRPr="002A7EFA" w:rsidTr="002A7EFA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BD5404" w:rsidRDefault="00A27A76" w:rsidP="00B61973">
            <w:pPr>
              <w:spacing w:before="100" w:beforeAutospacing="1" w:after="100" w:afterAutospacing="1"/>
            </w:pPr>
            <w:r w:rsidRPr="00BD5404">
              <w:t>5.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jc w:val="both"/>
              <w:rPr>
                <w:rFonts w:ascii="Verdana" w:hAnsi="Verdana"/>
                <w:sz w:val="16"/>
                <w:szCs w:val="16"/>
              </w:rPr>
            </w:pPr>
            <w:r w:rsidRPr="002A7EFA">
              <w:t>Онлайн-участие обучающихся ОО в профилактических  мероприятиях в рамках акции «Антинаркотический месячник «Вместе против наркотиков!».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июнь 2020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Классные руководители</w:t>
            </w:r>
          </w:p>
        </w:tc>
      </w:tr>
      <w:tr w:rsidR="00A27A76" w:rsidRPr="002A7EFA" w:rsidTr="002A7EFA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BD5404" w:rsidRDefault="00A27A76" w:rsidP="00B61973">
            <w:pPr>
              <w:spacing w:before="100" w:beforeAutospacing="1" w:after="100" w:afterAutospacing="1"/>
            </w:pPr>
            <w:r w:rsidRPr="00BD5404">
              <w:t>6.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jc w:val="both"/>
              <w:rPr>
                <w:rFonts w:ascii="Verdana" w:hAnsi="Verdana"/>
                <w:sz w:val="16"/>
                <w:szCs w:val="16"/>
              </w:rPr>
            </w:pPr>
            <w:r w:rsidRPr="002A7EFA">
              <w:t>Проведение праздничных мероприятий, посвященных Международному дню защиты детей в онлайн режиме.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1 июня 2020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Зам. директора по ВР, педагог-организатор</w:t>
            </w:r>
          </w:p>
        </w:tc>
      </w:tr>
      <w:tr w:rsidR="00A27A76" w:rsidRPr="002A7EFA" w:rsidTr="002A7EFA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BD5404" w:rsidRDefault="00A27A76" w:rsidP="00B61973">
            <w:pPr>
              <w:spacing w:before="100" w:beforeAutospacing="1" w:after="100" w:afterAutospacing="1"/>
            </w:pPr>
            <w:r w:rsidRPr="00BD5404">
              <w:t>7.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jc w:val="both"/>
              <w:rPr>
                <w:rFonts w:ascii="Verdana" w:hAnsi="Verdana"/>
                <w:sz w:val="16"/>
                <w:szCs w:val="16"/>
              </w:rPr>
            </w:pPr>
            <w:r w:rsidRPr="002A7EFA">
              <w:t>Интернет-уроки антинаркотической направленности.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июнь  2020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Зам. директора по ВР, педагог-организатор</w:t>
            </w:r>
          </w:p>
        </w:tc>
      </w:tr>
      <w:tr w:rsidR="00A27A76" w:rsidRPr="002A7EFA" w:rsidTr="002A7EFA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BD5404" w:rsidRDefault="00A27A76" w:rsidP="002A7EFA">
            <w:pPr>
              <w:spacing w:before="100" w:beforeAutospacing="1" w:after="100" w:afterAutospacing="1"/>
            </w:pPr>
            <w:r w:rsidRPr="00BD5404">
              <w:t>8.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jc w:val="both"/>
              <w:rPr>
                <w:rFonts w:ascii="Verdana" w:hAnsi="Verdana"/>
                <w:sz w:val="16"/>
                <w:szCs w:val="16"/>
              </w:rPr>
            </w:pPr>
            <w:r w:rsidRPr="002A7EFA">
              <w:t>Организация и проведение онлайн-мероприятий (бесед, лекториев), направленных на повышение правовой грамотности несовершеннолетних в части ответственности за хранение, применение и распространение наркотических и ПАВ.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В период акции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Зам. директора по ВР, педагог-организатор</w:t>
            </w:r>
          </w:p>
        </w:tc>
      </w:tr>
      <w:tr w:rsidR="00A27A76" w:rsidRPr="002A7EFA" w:rsidTr="002A7EFA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BD5404" w:rsidRDefault="00A27A76" w:rsidP="002A7EFA">
            <w:pPr>
              <w:spacing w:before="100" w:beforeAutospacing="1" w:after="100" w:afterAutospacing="1"/>
            </w:pPr>
            <w:r w:rsidRPr="00BD5404">
              <w:t>9.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jc w:val="both"/>
              <w:rPr>
                <w:rFonts w:ascii="Verdana" w:hAnsi="Verdana"/>
                <w:sz w:val="16"/>
                <w:szCs w:val="16"/>
              </w:rPr>
            </w:pPr>
            <w:r w:rsidRPr="002A7EFA">
              <w:t>Проведение для обучающихся онлайн-видеолекториев с показом фильмов по профилактике вредных привычек с последующим обсуждением в школьных чатах.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Июнь 2020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Зам. директора по ВР, педагог-организатор</w:t>
            </w:r>
          </w:p>
        </w:tc>
      </w:tr>
      <w:tr w:rsidR="00A27A76" w:rsidRPr="002A7EFA" w:rsidTr="002A7EFA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BD5404" w:rsidRDefault="00A27A76" w:rsidP="002A7EFA">
            <w:pPr>
              <w:spacing w:before="100" w:beforeAutospacing="1" w:after="100" w:afterAutospacing="1"/>
            </w:pPr>
            <w:r w:rsidRPr="00BD5404">
              <w:t>10.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jc w:val="both"/>
              <w:rPr>
                <w:rFonts w:ascii="Verdana" w:hAnsi="Verdana"/>
                <w:sz w:val="16"/>
                <w:szCs w:val="16"/>
              </w:rPr>
            </w:pPr>
            <w:r w:rsidRPr="00BD5404">
              <w:t>Дистанционные конкурсы рисунков, плакатов и видеороликов «Я выбираю жизнь», «Жить здорово!»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Июнь 2020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27A76" w:rsidRPr="002A7EFA" w:rsidRDefault="00A27A76" w:rsidP="002A7EFA">
            <w:pPr>
              <w:spacing w:before="100" w:beforeAutospacing="1" w:after="100" w:afterAutospacing="1"/>
              <w:rPr>
                <w:rFonts w:ascii="Verdana" w:hAnsi="Verdana"/>
                <w:sz w:val="16"/>
                <w:szCs w:val="16"/>
              </w:rPr>
            </w:pPr>
            <w:r w:rsidRPr="002A7EFA">
              <w:t>Зам. директора по ВР, педагог-организатор</w:t>
            </w:r>
          </w:p>
        </w:tc>
      </w:tr>
    </w:tbl>
    <w:p w:rsidR="00A27A76" w:rsidRPr="002A7EFA" w:rsidRDefault="00A27A76" w:rsidP="002A7EFA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sz w:val="16"/>
          <w:szCs w:val="16"/>
        </w:rPr>
      </w:pPr>
      <w:r w:rsidRPr="002A7EFA">
        <w:rPr>
          <w:rFonts w:ascii="Verdana" w:hAnsi="Verdana"/>
          <w:color w:val="000000"/>
          <w:sz w:val="16"/>
          <w:szCs w:val="16"/>
        </w:rPr>
        <w:t> </w:t>
      </w:r>
    </w:p>
    <w:p w:rsidR="00A27A76" w:rsidRPr="002A7EFA" w:rsidRDefault="00A27A76" w:rsidP="002A7EFA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sz w:val="16"/>
          <w:szCs w:val="16"/>
        </w:rPr>
      </w:pPr>
      <w:r w:rsidRPr="002A7EFA">
        <w:rPr>
          <w:rFonts w:ascii="Verdana" w:hAnsi="Verdana"/>
          <w:color w:val="000000"/>
          <w:sz w:val="16"/>
          <w:szCs w:val="16"/>
        </w:rPr>
        <w:t> </w:t>
      </w:r>
    </w:p>
    <w:p w:rsidR="00A27A76" w:rsidRDefault="00A27A76" w:rsidP="00D133F8">
      <w:pPr>
        <w:jc w:val="center"/>
      </w:pPr>
    </w:p>
    <w:sectPr w:rsidR="00A27A76" w:rsidSect="00D133F8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ndnya"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A02FF"/>
    <w:multiLevelType w:val="multilevel"/>
    <w:tmpl w:val="C6C29E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22AC4B89"/>
    <w:multiLevelType w:val="multilevel"/>
    <w:tmpl w:val="F80A1B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6430C2A"/>
    <w:multiLevelType w:val="multilevel"/>
    <w:tmpl w:val="9BC44A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6A00C29"/>
    <w:multiLevelType w:val="multilevel"/>
    <w:tmpl w:val="14185C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6035B14"/>
    <w:multiLevelType w:val="multilevel"/>
    <w:tmpl w:val="A1B877B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395A7133"/>
    <w:multiLevelType w:val="hybridMultilevel"/>
    <w:tmpl w:val="F06AD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B8B7CA2"/>
    <w:multiLevelType w:val="multilevel"/>
    <w:tmpl w:val="C6C29E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C0D7D89"/>
    <w:multiLevelType w:val="multilevel"/>
    <w:tmpl w:val="A5C623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D2C0C97"/>
    <w:multiLevelType w:val="multilevel"/>
    <w:tmpl w:val="77C413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B3E5F54"/>
    <w:multiLevelType w:val="multilevel"/>
    <w:tmpl w:val="BAD86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95F606A"/>
    <w:multiLevelType w:val="multilevel"/>
    <w:tmpl w:val="ADAE82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661F"/>
    <w:rsid w:val="000B0498"/>
    <w:rsid w:val="00123FAB"/>
    <w:rsid w:val="002A7EFA"/>
    <w:rsid w:val="0035089B"/>
    <w:rsid w:val="003615C8"/>
    <w:rsid w:val="0065598E"/>
    <w:rsid w:val="006A661F"/>
    <w:rsid w:val="00885828"/>
    <w:rsid w:val="009C139F"/>
    <w:rsid w:val="00A27A76"/>
    <w:rsid w:val="00B61973"/>
    <w:rsid w:val="00B90DD4"/>
    <w:rsid w:val="00BD5404"/>
    <w:rsid w:val="00C03149"/>
    <w:rsid w:val="00D133F8"/>
    <w:rsid w:val="00F5147B"/>
    <w:rsid w:val="00F9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61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uiPriority w:val="99"/>
    <w:locked/>
    <w:rsid w:val="006A661F"/>
    <w:rPr>
      <w:sz w:val="28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6A661F"/>
    <w:pPr>
      <w:ind w:firstLine="709"/>
      <w:jc w:val="both"/>
    </w:pPr>
    <w:rPr>
      <w:rFonts w:ascii="Calibri" w:eastAsia="Calibri" w:hAnsi="Calibri"/>
      <w:sz w:val="28"/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4E47B4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6A661F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6A661F"/>
    <w:rPr>
      <w:rFonts w:eastAsia="Times New Roman"/>
    </w:rPr>
  </w:style>
  <w:style w:type="paragraph" w:customStyle="1" w:styleId="ConsNormal">
    <w:name w:val="ConsNormal"/>
    <w:uiPriority w:val="99"/>
    <w:rsid w:val="006A661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6A661F"/>
    <w:pPr>
      <w:tabs>
        <w:tab w:val="center" w:pos="4153"/>
        <w:tab w:val="right" w:pos="8306"/>
      </w:tabs>
    </w:pPr>
    <w:rPr>
      <w:rFonts w:cs="Sendnya"/>
      <w:sz w:val="20"/>
      <w:szCs w:val="20"/>
      <w:lang w:bidi="or-I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A661F"/>
    <w:rPr>
      <w:rFonts w:ascii="Times New Roman" w:hAnsi="Times New Roman" w:cs="Sendnya"/>
      <w:sz w:val="20"/>
      <w:szCs w:val="20"/>
      <w:lang w:eastAsia="ru-RU" w:bidi="or-IN"/>
    </w:rPr>
  </w:style>
  <w:style w:type="paragraph" w:styleId="ListParagraph">
    <w:name w:val="List Paragraph"/>
    <w:basedOn w:val="Normal"/>
    <w:uiPriority w:val="99"/>
    <w:qFormat/>
    <w:rsid w:val="006A661F"/>
    <w:pPr>
      <w:ind w:left="720"/>
      <w:contextualSpacing/>
    </w:pPr>
  </w:style>
  <w:style w:type="table" w:styleId="TableGrid">
    <w:name w:val="Table Grid"/>
    <w:basedOn w:val="TableNormal"/>
    <w:uiPriority w:val="99"/>
    <w:rsid w:val="00D133F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85828"/>
    <w:rPr>
      <w:rFonts w:cs="Times New Roman"/>
      <w:color w:val="0563C1"/>
      <w:u w:val="single"/>
    </w:rPr>
  </w:style>
  <w:style w:type="character" w:customStyle="1" w:styleId="wmi-callto">
    <w:name w:val="wmi-callto"/>
    <w:basedOn w:val="DefaultParagraphFont"/>
    <w:uiPriority w:val="99"/>
    <w:rsid w:val="00F94A9A"/>
    <w:rPr>
      <w:rFonts w:cs="Times New Roman"/>
    </w:rPr>
  </w:style>
  <w:style w:type="paragraph" w:styleId="NormalWeb">
    <w:name w:val="Normal (Web)"/>
    <w:basedOn w:val="Normal"/>
    <w:uiPriority w:val="99"/>
    <w:rsid w:val="002A7EFA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60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327</Words>
  <Characters>1866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месячника профилактической работы антинаркотической направленности, </dc:title>
  <dc:subject/>
  <dc:creator>1</dc:creator>
  <cp:keywords/>
  <dc:description/>
  <cp:lastModifiedBy>Иван Скок</cp:lastModifiedBy>
  <cp:revision>2</cp:revision>
  <dcterms:created xsi:type="dcterms:W3CDTF">2020-06-19T13:26:00Z</dcterms:created>
  <dcterms:modified xsi:type="dcterms:W3CDTF">2020-06-19T13:26:00Z</dcterms:modified>
</cp:coreProperties>
</file>